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347" w:tblpY="3368"/>
        <w:tblOverlap w:val="never"/>
        <w:tblW w:w="9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1"/>
        <w:gridCol w:w="578"/>
        <w:gridCol w:w="267"/>
        <w:gridCol w:w="818"/>
        <w:gridCol w:w="719"/>
        <w:gridCol w:w="563"/>
        <w:gridCol w:w="176"/>
        <w:gridCol w:w="1648"/>
        <w:gridCol w:w="613"/>
        <w:gridCol w:w="565"/>
        <w:gridCol w:w="1999"/>
      </w:tblGrid>
      <w:tr w14:paraId="03F8E7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1451" w:type="dxa"/>
            <w:tcBorders>
              <w:top w:val="single" w:color="000000" w:sz="8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75B984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作者姓名</w:t>
            </w:r>
          </w:p>
        </w:tc>
        <w:tc>
          <w:tcPr>
            <w:tcW w:w="1663" w:type="dxa"/>
            <w:gridSpan w:val="3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140FD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719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D1E92BB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性别</w:t>
            </w:r>
          </w:p>
        </w:tc>
        <w:tc>
          <w:tcPr>
            <w:tcW w:w="739" w:type="dxa"/>
            <w:gridSpan w:val="2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308C9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648" w:type="dxa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24E87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身份证号</w:t>
            </w:r>
          </w:p>
        </w:tc>
        <w:tc>
          <w:tcPr>
            <w:tcW w:w="3177" w:type="dxa"/>
            <w:gridSpan w:val="3"/>
            <w:tcBorders>
              <w:top w:val="single" w:color="000000" w:sz="8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1253920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 w14:paraId="08D6D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1451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4B0D8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联系电话</w:t>
            </w:r>
          </w:p>
        </w:tc>
        <w:tc>
          <w:tcPr>
            <w:tcW w:w="312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1F32AF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6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3C15C6A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院校/单位</w:t>
            </w:r>
          </w:p>
        </w:tc>
        <w:tc>
          <w:tcPr>
            <w:tcW w:w="3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2D916FC2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 w14:paraId="40EBD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1451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E24862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作品名称</w:t>
            </w:r>
          </w:p>
        </w:tc>
        <w:tc>
          <w:tcPr>
            <w:tcW w:w="312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559BEAD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164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553CDE77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作品规格</w:t>
            </w:r>
          </w:p>
        </w:tc>
        <w:tc>
          <w:tcPr>
            <w:tcW w:w="317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2A1272CA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电子稿≥300dpi；40*40cm≤原件尺寸≤200*200cm</w:t>
            </w:r>
          </w:p>
        </w:tc>
      </w:tr>
      <w:tr w14:paraId="13144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exact"/>
        </w:trPr>
        <w:tc>
          <w:tcPr>
            <w:tcW w:w="1451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8BEC0EA">
            <w:pPr>
              <w:jc w:val="center"/>
              <w:rPr>
                <w:rFonts w:hint="default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参赛赛道</w:t>
            </w:r>
          </w:p>
        </w:tc>
        <w:tc>
          <w:tcPr>
            <w:tcW w:w="7946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00971D83">
            <w:pPr>
              <w:spacing w:line="360" w:lineRule="auto"/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艺术类（形式不限，以中国传统酒文化为主题）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</w:p>
          <w:p w14:paraId="5075D2A6">
            <w:pPr>
              <w:spacing w:line="360" w:lineRule="auto"/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创意类</w:t>
            </w:r>
            <w:bookmarkStart w:id="0" w:name="_GoBack"/>
            <w:bookmarkEnd w:id="0"/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（线稿涂色）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  <w:t>□</w:t>
            </w:r>
          </w:p>
        </w:tc>
      </w:tr>
      <w:tr w14:paraId="6A05B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1451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E01A0C4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其他创作者</w:t>
            </w:r>
          </w:p>
          <w:p w14:paraId="028047B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（如有）</w:t>
            </w:r>
          </w:p>
        </w:tc>
        <w:tc>
          <w:tcPr>
            <w:tcW w:w="5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2B779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80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C46552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5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EC6C14A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43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C54312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  <w:tc>
          <w:tcPr>
            <w:tcW w:w="5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AB6E85E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99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211E175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 w14:paraId="292A5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1451" w:type="dxa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68A4810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创作分工</w:t>
            </w:r>
          </w:p>
        </w:tc>
        <w:tc>
          <w:tcPr>
            <w:tcW w:w="7946" w:type="dxa"/>
            <w:gridSpan w:val="10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4AA1C123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</w:rPr>
            </w:pPr>
          </w:p>
        </w:tc>
      </w:tr>
      <w:tr w14:paraId="3EC4F7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2296" w:type="dxa"/>
            <w:gridSpan w:val="3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417D906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作品素材来源</w:t>
            </w:r>
          </w:p>
        </w:tc>
        <w:tc>
          <w:tcPr>
            <w:tcW w:w="7101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vAlign w:val="center"/>
          </w:tcPr>
          <w:p w14:paraId="67736E24">
            <w:pPr>
              <w:jc w:val="left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□我保证此次作品是我的原创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□</w:t>
            </w: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我使用了素材</w:t>
            </w:r>
          </w:p>
        </w:tc>
      </w:tr>
      <w:tr w14:paraId="47EB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exact"/>
        </w:trPr>
        <w:tc>
          <w:tcPr>
            <w:tcW w:w="9397" w:type="dxa"/>
            <w:gridSpan w:val="11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000000" w:sz="8" w:space="0"/>
            </w:tcBorders>
            <w:vAlign w:val="top"/>
          </w:tcPr>
          <w:p w14:paraId="09358F96"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创作理念（300字以内）：</w:t>
            </w:r>
          </w:p>
        </w:tc>
      </w:tr>
      <w:tr w14:paraId="1E670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exact"/>
        </w:trPr>
        <w:tc>
          <w:tcPr>
            <w:tcW w:w="2296" w:type="dxa"/>
            <w:gridSpan w:val="3"/>
            <w:tcBorders>
              <w:top w:val="single" w:color="auto" w:sz="6" w:space="0"/>
              <w:left w:val="single" w:color="000000" w:sz="8" w:space="0"/>
              <w:bottom w:val="single" w:color="auto" w:sz="6" w:space="0"/>
              <w:right w:val="single" w:color="auto" w:sz="6" w:space="0"/>
            </w:tcBorders>
            <w:shd w:val="clear" w:color="auto" w:fill="CFCECE" w:themeFill="background2" w:themeFillShade="E5"/>
            <w:vAlign w:val="center"/>
          </w:tcPr>
          <w:p w14:paraId="0079DCC7">
            <w:pPr>
              <w:jc w:val="center"/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参赛信息确认</w:t>
            </w:r>
          </w:p>
        </w:tc>
        <w:tc>
          <w:tcPr>
            <w:tcW w:w="7101" w:type="dxa"/>
            <w:gridSpan w:val="8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000000" w:sz="8" w:space="0"/>
            </w:tcBorders>
            <w:shd w:val="clear" w:color="auto" w:fill="CFCECE" w:themeFill="background2" w:themeFillShade="E5"/>
            <w:vAlign w:val="center"/>
          </w:tcPr>
          <w:p w14:paraId="0BB46BF3">
            <w:pP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我保证本报名表提交的信息真实有效。</w:t>
            </w:r>
          </w:p>
        </w:tc>
      </w:tr>
      <w:tr w14:paraId="7F63A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9397" w:type="dxa"/>
            <w:gridSpan w:val="11"/>
            <w:tcBorders>
              <w:top w:val="single" w:color="auto" w:sz="6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AEBF760">
            <w:pP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eastAsia="zh-CN"/>
              </w:rPr>
              <w:t>作者签名：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       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           提交日期：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年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single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黑体" w:hAnsi="黑体" w:eastAsia="黑体" w:cs="黑体"/>
                <w:sz w:val="24"/>
                <w:szCs w:val="24"/>
                <w:u w:val="none"/>
                <w:vertAlign w:val="baseline"/>
                <w:lang w:val="en-US" w:eastAsia="zh-CN"/>
              </w:rPr>
              <w:t>日</w:t>
            </w:r>
          </w:p>
        </w:tc>
      </w:tr>
    </w:tbl>
    <w:p w14:paraId="35664BFB"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-327660</wp:posOffset>
                </wp:positionH>
                <wp:positionV relativeFrom="paragraph">
                  <wp:posOffset>154940</wp:posOffset>
                </wp:positionV>
                <wp:extent cx="5869305" cy="84582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42035" y="427355"/>
                          <a:ext cx="586930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0DB9C">
                            <w:pPr>
                              <w:spacing w:line="480" w:lineRule="auto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青春绘梦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·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韵染长安——2025西安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val="en-US" w:eastAsia="zh-CN"/>
                              </w:rPr>
                              <w:t>首届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创意绘画艺术节</w:t>
                            </w:r>
                          </w:p>
                          <w:p w14:paraId="1215E4F9">
                            <w:pPr>
                              <w:spacing w:line="480" w:lineRule="auto"/>
                              <w:jc w:val="center"/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sz w:val="36"/>
                                <w:szCs w:val="36"/>
                                <w:lang w:eastAsia="zh-CN"/>
                              </w:rPr>
                              <w:t>参赛报名表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8pt;margin-top:12.2pt;height:66.6pt;width:462.15pt;z-index:251659264;mso-width-relative:page;mso-height-relative:page;" filled="f" stroked="f" coordsize="21600,21600" o:gfxdata="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4saIK2wAAAAoBAAAPAAAAAAAA&#10;AAEAIAAAACIAAABkcnMvZG93bnJldi54bWxQSwECFAAUAAAACACHTuJA32LmuEgCAABx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D0DB9C">
                      <w:pPr>
                        <w:spacing w:line="480" w:lineRule="auto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青春绘梦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·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韵染长安——2025西安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val="en-US" w:eastAsia="zh-CN"/>
                        </w:rPr>
                        <w:t>首届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创意绘画艺术节</w:t>
                      </w:r>
                    </w:p>
                    <w:p w14:paraId="1215E4F9">
                      <w:pPr>
                        <w:spacing w:line="480" w:lineRule="auto"/>
                        <w:jc w:val="center"/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sz w:val="36"/>
                          <w:szCs w:val="36"/>
                          <w:lang w:eastAsia="zh-CN"/>
                        </w:rPr>
                        <w:t>参赛报名表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02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57C60E-2CE8-439A-81EB-6529865E830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4A94D5C-62DA-43BE-8DE5-9E3CD46515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595FF1D-4EBE-40F0-92EC-394DE9740B0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530B97-A08C-4506-AC8E-29AAB66C2BD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CA8D088-BC66-43D1-AF47-205B95000E44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53B83C4-8F43-497A-9ED7-17DDBC7DB9A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B6636603-28AE-462E-95CF-D8E060868E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D27A94"/>
    <w:rsid w:val="012C2953"/>
    <w:rsid w:val="0D245344"/>
    <w:rsid w:val="19317258"/>
    <w:rsid w:val="2BD8717A"/>
    <w:rsid w:val="2CF135C8"/>
    <w:rsid w:val="44741DA6"/>
    <w:rsid w:val="5CEE19DF"/>
    <w:rsid w:val="64E738E4"/>
    <w:rsid w:val="6AD27A94"/>
    <w:rsid w:val="75A2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F\AppData\Roaming\kingsoft\office6\templates\download\211fc5c8-3a5a-49b0-8864-254115426e50\&#33402;&#26415;&#22823;&#36187;&#21442;&#36187;&#25253;&#21517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艺术大赛参赛报名表.docx</Template>
  <Pages>1</Pages>
  <Words>124</Words>
  <Characters>126</Characters>
  <Lines>0</Lines>
  <Paragraphs>0</Paragraphs>
  <TotalTime>7</TotalTime>
  <ScaleCrop>false</ScaleCrop>
  <LinksUpToDate>false</LinksUpToDate>
  <CharactersWithSpaces>174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2025-05-28T06:27:00Z</dcterms:created>
  <dc:creator>花世界</dc:creator>
  <cp:lastModifiedBy>GIGABYTE</cp:lastModifiedBy>
  <dcterms:modified xsi:type="dcterms:W3CDTF">2025-06-13T02:15:13Z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UUID">
    <vt:lpwstr>v1.0_mb_WuFZN1B6MJq2nXBgYi9Vjg==</vt:lpwstr>
  </property>
  <property fmtid="{D5CDD505-2E9C-101B-9397-08002B2CF9AE}" pid="4" name="ICV">
    <vt:lpwstr>C205CAE6D416476598390EB7939BF6E4_13</vt:lpwstr>
  </property>
  <property fmtid="{D5CDD505-2E9C-101B-9397-08002B2CF9AE}" pid="5" name="KSOTemplateDocerSaveRecord">
    <vt:lpwstr>eyJoZGlkIjoiZDhmZDNlZTVkZGFiMzAwYTJmNThmNTU4ZmYzYjJiZjkifQ==</vt:lpwstr>
  </property>
</Properties>
</file>